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A3CDA" w14:textId="1E121BE4" w:rsidR="006A71B8" w:rsidRDefault="006A71B8" w:rsidP="00D245B9">
      <w:pPr>
        <w:pStyle w:val="Encabezado"/>
        <w:rPr>
          <w:rFonts w:ascii="Arial" w:hAnsi="Arial" w:cs="Arial"/>
          <w:sz w:val="22"/>
        </w:rPr>
      </w:pPr>
    </w:p>
    <w:p w14:paraId="3886A3F4" w14:textId="77777777" w:rsidR="00961C3D" w:rsidRDefault="00961C3D" w:rsidP="00D245B9">
      <w:pPr>
        <w:pStyle w:val="Encabezado"/>
        <w:rPr>
          <w:rFonts w:ascii="Arial" w:hAnsi="Arial" w:cs="Arial"/>
          <w:sz w:val="22"/>
        </w:rPr>
      </w:pPr>
    </w:p>
    <w:p w14:paraId="0C1423E3" w14:textId="43EAB931" w:rsidR="0001730A" w:rsidRDefault="00F441E4" w:rsidP="00F441E4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>ACTA DE DESCARGOS</w:t>
      </w:r>
    </w:p>
    <w:p w14:paraId="1ECF588E" w14:textId="5DB89D16" w:rsidR="00F441E4" w:rsidRDefault="00F441E4" w:rsidP="00F441E4">
      <w:pPr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>DEL TRABAJADOR: ___________________</w:t>
      </w:r>
    </w:p>
    <w:p w14:paraId="0E6F2ACA" w14:textId="59C93A08" w:rsidR="00F441E4" w:rsidRDefault="00F441E4" w:rsidP="00F441E4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17C43D05" w14:textId="6CB3AAA8" w:rsidR="00F441E4" w:rsidRDefault="00F441E4" w:rsidP="00F441E4">
      <w:pPr>
        <w:jc w:val="center"/>
        <w:rPr>
          <w:rFonts w:ascii="Arial" w:hAnsi="Arial" w:cs="Arial"/>
          <w:b/>
          <w:sz w:val="22"/>
          <w:szCs w:val="22"/>
          <w:lang w:val="es-CO"/>
        </w:rPr>
      </w:pPr>
    </w:p>
    <w:p w14:paraId="7271ADCA" w14:textId="2DBE5353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  <w:r w:rsidRPr="00F441E4">
        <w:rPr>
          <w:rFonts w:ascii="Arial" w:hAnsi="Arial" w:cs="Arial"/>
          <w:bCs/>
          <w:sz w:val="22"/>
          <w:szCs w:val="22"/>
          <w:lang w:val="es-CO"/>
        </w:rPr>
        <w:t>El día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XXX  de  XXXXXX del XXXXX si</w:t>
      </w: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endo las </w:t>
      </w:r>
      <w:r>
        <w:rPr>
          <w:rFonts w:ascii="Arial" w:hAnsi="Arial" w:cs="Arial"/>
          <w:bCs/>
          <w:sz w:val="22"/>
          <w:szCs w:val="22"/>
          <w:lang w:val="es-CO"/>
        </w:rPr>
        <w:t xml:space="preserve">XXXXXXX </w:t>
      </w: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se hicieron presentes en las instalaciones de </w:t>
      </w:r>
      <w:r>
        <w:rPr>
          <w:rFonts w:ascii="Arial" w:hAnsi="Arial" w:cs="Arial"/>
          <w:bCs/>
          <w:sz w:val="22"/>
          <w:szCs w:val="22"/>
          <w:lang w:val="es-CO"/>
        </w:rPr>
        <w:t xml:space="preserve">DIVERXA S.A.S </w:t>
      </w: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 las siguientes personas: </w:t>
      </w:r>
    </w:p>
    <w:p w14:paraId="0E251D9D" w14:textId="77777777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</w:p>
    <w:p w14:paraId="40EDD3FF" w14:textId="0255C6C7" w:rsidR="00F441E4" w:rsidRPr="00F441E4" w:rsidRDefault="00F441E4" w:rsidP="00F441E4">
      <w:pPr>
        <w:pStyle w:val="Sinespaciado"/>
        <w:jc w:val="both"/>
        <w:rPr>
          <w:rFonts w:ascii="Arial" w:hAnsi="Arial" w:cs="Arial"/>
          <w:bCs/>
          <w:color w:val="575F6D" w:themeColor="text2"/>
          <w:sz w:val="22"/>
          <w:szCs w:val="22"/>
          <w:lang w:val="es-CO"/>
        </w:rPr>
      </w:pP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NOMBRE DE</w:t>
      </w:r>
      <w:r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 xml:space="preserve"> QUIEN TOMA LOS DESCARGOS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>, quien ocupa el cargo de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 xml:space="preserve"> JEFE DE GESTIÓN HUMANA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 con cédula de ciudadanía número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 xml:space="preserve">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IDENTIFICACION</w:t>
      </w:r>
      <w:r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 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DE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CIUDAD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., en calidad de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REPRESENTANTE DEL EMPLEADOR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; con el fin de escuchar en diligencia de descargos a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 xml:space="preserve">NOMBRE DEL </w:t>
      </w:r>
      <w:proofErr w:type="gramStart"/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TRABAJADOR</w:t>
      </w:r>
      <w:r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 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>,</w:t>
      </w:r>
      <w:proofErr w:type="gramEnd"/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 con cédula de ciudadanía número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IDENTIFICACIÓN</w:t>
      </w:r>
      <w:r w:rsidRPr="00F441E4">
        <w:rPr>
          <w:rFonts w:ascii="Arial" w:hAnsi="Arial" w:cs="Arial"/>
          <w:bCs/>
          <w:color w:val="575F6D" w:themeColor="text2"/>
          <w:sz w:val="22"/>
          <w:szCs w:val="22"/>
          <w:lang w:val="es-CO"/>
        </w:rPr>
        <w:t xml:space="preserve">, en adelante y para todos los efectos el TRABAJADOR, quien fue citado previamente a la presente diligencia, con ocasión de la inasistencia a trabajar del </w:t>
      </w:r>
      <w:r w:rsidRPr="00F441E4">
        <w:rPr>
          <w:rFonts w:ascii="Arial" w:hAnsi="Arial" w:cs="Arial"/>
          <w:b/>
          <w:color w:val="575F6D" w:themeColor="text2"/>
          <w:sz w:val="22"/>
          <w:szCs w:val="22"/>
          <w:lang w:val="es-CO"/>
        </w:rPr>
        <w:t>3 DE ENERO DE 2022.</w:t>
      </w:r>
    </w:p>
    <w:p w14:paraId="7EEAADCE" w14:textId="77777777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</w:p>
    <w:p w14:paraId="0C1AC5AE" w14:textId="77777777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Se deja constancia de que el TRABAJADOR fue citado a la presente diligencia mediante el envío de la comunicación escrita del </w:t>
      </w:r>
      <w:r w:rsidRPr="0030446B">
        <w:rPr>
          <w:rFonts w:ascii="Arial" w:hAnsi="Arial" w:cs="Arial"/>
          <w:b/>
          <w:sz w:val="22"/>
          <w:szCs w:val="22"/>
          <w:lang w:val="es-CO"/>
        </w:rPr>
        <w:t>4 DE ENERO DE 2022</w:t>
      </w: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, con el fin de garantizar su derecho a la defensa y al debido proceso, dando de esta forma cumplimiento a los lineamientos establecidos en el contrato de trabajo, el reglamento interno de trabajo, las políticas internas de la empresa y al Código Sustantivo del Trabajo. </w:t>
      </w:r>
    </w:p>
    <w:p w14:paraId="7A1E51D7" w14:textId="77777777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</w:p>
    <w:p w14:paraId="783696B2" w14:textId="77777777" w:rsidR="00F441E4" w:rsidRPr="00F441E4" w:rsidRDefault="00F441E4" w:rsidP="00F441E4">
      <w:pPr>
        <w:jc w:val="both"/>
        <w:rPr>
          <w:rFonts w:ascii="Arial" w:hAnsi="Arial" w:cs="Arial"/>
          <w:bCs/>
          <w:sz w:val="22"/>
          <w:szCs w:val="22"/>
          <w:lang w:val="es-CO"/>
        </w:rPr>
      </w:pPr>
      <w:r w:rsidRPr="00F441E4">
        <w:rPr>
          <w:rFonts w:ascii="Arial" w:hAnsi="Arial" w:cs="Arial"/>
          <w:bCs/>
          <w:sz w:val="22"/>
          <w:szCs w:val="22"/>
          <w:lang w:val="es-CO"/>
        </w:rPr>
        <w:t xml:space="preserve">En virtud de lo anterior, se procede a realizar al TRABAJADOR las siguientes preguntas: </w:t>
      </w:r>
    </w:p>
    <w:p w14:paraId="43A6D622" w14:textId="010603F8" w:rsidR="00F441E4" w:rsidRPr="0030446B" w:rsidRDefault="00F441E4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5ED2E030" w14:textId="02E57AA1" w:rsidR="0030446B" w:rsidRP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¿Conoce las razones por las cuales usted está en la presente diligencia de descargos? Por favor indíquelas de forma concreta.</w:t>
      </w:r>
    </w:p>
    <w:p w14:paraId="310E0BBF" w14:textId="4F9A839B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75B7C405" w14:textId="6ECAFEF6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Indique su cargo, función y antigüedad dentro de la empresa.</w:t>
      </w:r>
    </w:p>
    <w:p w14:paraId="3B57FEDD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7574DE49" w14:textId="5E1DF8AA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Indique sus obligaciones y deberes dentro de la empresa.</w:t>
      </w:r>
    </w:p>
    <w:p w14:paraId="3ED985AC" w14:textId="2178256B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5A621974" w14:textId="19404540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¿Es obligación suya asistir a trabajar dentro de los turnos y jornadas previamente establecidos?</w:t>
      </w:r>
    </w:p>
    <w:p w14:paraId="06D7CFE1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22BD270A" w14:textId="77777777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Indique si era obligación suya asistir a trabajar el 3 DE ENERO DE 2022</w:t>
      </w:r>
    </w:p>
    <w:p w14:paraId="46D24DB5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528A0A63" w14:textId="60C84847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¿Por qué motivo no asistió a trabajar el 3 DE ENERO DE 2022?</w:t>
      </w:r>
    </w:p>
    <w:p w14:paraId="0211449D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68B083A2" w14:textId="2529FB6D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¿Qué justificación tiene para haberse ausentando el 3 DE ENERO DE 2022?</w:t>
      </w:r>
    </w:p>
    <w:p w14:paraId="35EC1A6D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569F3CCB" w14:textId="77777777" w:rsidR="0030446B" w:rsidRPr="0030446B" w:rsidRDefault="0030446B" w:rsidP="0030446B">
      <w:pPr>
        <w:pStyle w:val="Prrafodelista"/>
        <w:rPr>
          <w:rFonts w:ascii="Arial" w:hAnsi="Arial" w:cs="Arial"/>
          <w:bCs/>
          <w:sz w:val="22"/>
          <w:szCs w:val="22"/>
          <w:lang w:val="es-CO"/>
        </w:rPr>
      </w:pPr>
    </w:p>
    <w:p w14:paraId="33556FC3" w14:textId="4E8EF59B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proofErr w:type="spellStart"/>
      <w:r w:rsidRPr="0030446B">
        <w:rPr>
          <w:rFonts w:ascii="Arial" w:hAnsi="Arial" w:cs="Arial"/>
          <w:bCs/>
          <w:sz w:val="22"/>
          <w:szCs w:val="22"/>
          <w:lang w:val="es-CO"/>
        </w:rPr>
        <w:t>Por que</w:t>
      </w:r>
      <w:proofErr w:type="spellEnd"/>
      <w:r w:rsidRPr="0030446B">
        <w:rPr>
          <w:rFonts w:ascii="Arial" w:hAnsi="Arial" w:cs="Arial"/>
          <w:bCs/>
          <w:sz w:val="22"/>
          <w:szCs w:val="22"/>
          <w:lang w:val="es-CO"/>
        </w:rPr>
        <w:t xml:space="preserve"> motivo no programó con antelación el regreso a la ciudad si sabía que tenía turno programado para el 3 de enero de 2022</w:t>
      </w:r>
    </w:p>
    <w:p w14:paraId="58A0C951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lastRenderedPageBreak/>
        <w:t>RESPUESTA:</w:t>
      </w:r>
    </w:p>
    <w:p w14:paraId="3B8AC68B" w14:textId="46AC2690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¿Es usted consciente de que, de acuerdo con lo establecido en el Reglamento Interno de Trabajo, esto es causal para sanciones disciplinarias?</w:t>
      </w:r>
    </w:p>
    <w:p w14:paraId="01967C0D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2E55F379" w14:textId="5522C25B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 xml:space="preserve">¿Tiene algún elemento probatorio adicional que aportar a la presente diligencia? </w:t>
      </w:r>
    </w:p>
    <w:p w14:paraId="24753ECE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358B45BB" w14:textId="245812E4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¿A qué se compromete para que esto no vuelva a suceder?</w:t>
      </w:r>
    </w:p>
    <w:p w14:paraId="6DB9BC0A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560919BE" w14:textId="6FC63EE3" w:rsidR="0030446B" w:rsidRDefault="0030446B" w:rsidP="0030446B">
      <w:pPr>
        <w:pStyle w:val="Prrafodelista"/>
        <w:numPr>
          <w:ilvl w:val="0"/>
          <w:numId w:val="46"/>
        </w:num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¿Usted da fe que las respuestas dadas en la presente diligencia de descargos fueron libres y voluntarias?</w:t>
      </w:r>
    </w:p>
    <w:p w14:paraId="560056B6" w14:textId="77777777" w:rsidR="0030446B" w:rsidRPr="0030446B" w:rsidRDefault="0030446B" w:rsidP="0030446B">
      <w:pPr>
        <w:pStyle w:val="Prrafodelista"/>
        <w:rPr>
          <w:rFonts w:ascii="Arial" w:hAnsi="Arial" w:cs="Arial"/>
          <w:b/>
          <w:sz w:val="22"/>
          <w:szCs w:val="22"/>
          <w:lang w:val="es-CO"/>
        </w:rPr>
      </w:pPr>
      <w:r w:rsidRPr="0030446B">
        <w:rPr>
          <w:rFonts w:ascii="Arial" w:hAnsi="Arial" w:cs="Arial"/>
          <w:b/>
          <w:sz w:val="22"/>
          <w:szCs w:val="22"/>
          <w:lang w:val="es-CO"/>
        </w:rPr>
        <w:t>RESPUESTA:</w:t>
      </w:r>
    </w:p>
    <w:p w14:paraId="7D16FBBB" w14:textId="56F5E40E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16D10289" w14:textId="29FB7446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En este estado se da por concluida la diligencia de descargos a las</w:t>
      </w:r>
      <w:r>
        <w:rPr>
          <w:rFonts w:ascii="Arial" w:hAnsi="Arial" w:cs="Arial"/>
          <w:bCs/>
          <w:sz w:val="22"/>
          <w:szCs w:val="22"/>
          <w:lang w:val="es-CO"/>
        </w:rPr>
        <w:t xml:space="preserve"> XXXXXXX </w:t>
      </w:r>
      <w:r w:rsidRPr="0030446B">
        <w:rPr>
          <w:rFonts w:ascii="Arial" w:hAnsi="Arial" w:cs="Arial"/>
          <w:bCs/>
          <w:sz w:val="22"/>
          <w:szCs w:val="22"/>
          <w:lang w:val="es-CO"/>
        </w:rPr>
        <w:t xml:space="preserve">del </w:t>
      </w:r>
      <w:r w:rsidRPr="0030446B">
        <w:rPr>
          <w:rFonts w:ascii="Arial" w:hAnsi="Arial" w:cs="Arial"/>
          <w:bCs/>
          <w:sz w:val="22"/>
          <w:szCs w:val="22"/>
          <w:lang w:val="es-CO"/>
        </w:rPr>
        <w:fldChar w:fldCharType="begin"/>
      </w:r>
      <w:r w:rsidRPr="0030446B">
        <w:rPr>
          <w:rFonts w:ascii="Arial" w:hAnsi="Arial" w:cs="Arial"/>
          <w:bCs/>
          <w:sz w:val="22"/>
          <w:szCs w:val="22"/>
          <w:lang w:val="es-CO"/>
        </w:rPr>
        <w:instrText xml:space="preserve"> DATE  \@ "dd' de 'MMMM' de 'yyyy"  \* MERGEFORMAT </w:instrText>
      </w:r>
      <w:r w:rsidRPr="0030446B">
        <w:rPr>
          <w:rFonts w:ascii="Arial" w:hAnsi="Arial" w:cs="Arial"/>
          <w:bCs/>
          <w:sz w:val="22"/>
          <w:szCs w:val="22"/>
          <w:lang w:val="es-CO"/>
        </w:rPr>
        <w:fldChar w:fldCharType="separate"/>
      </w:r>
      <w:r w:rsidRPr="0030446B">
        <w:rPr>
          <w:rFonts w:ascii="Arial" w:hAnsi="Arial" w:cs="Arial"/>
          <w:bCs/>
          <w:sz w:val="22"/>
          <w:szCs w:val="22"/>
          <w:lang w:val="es-CO"/>
        </w:rPr>
        <w:t>05 de enero de 2022</w:t>
      </w:r>
      <w:r w:rsidRPr="0030446B">
        <w:rPr>
          <w:rFonts w:ascii="Arial" w:hAnsi="Arial" w:cs="Arial"/>
          <w:bCs/>
          <w:sz w:val="22"/>
          <w:szCs w:val="22"/>
          <w:lang w:val="es-CO"/>
        </w:rPr>
        <w:fldChar w:fldCharType="end"/>
      </w:r>
    </w:p>
    <w:p w14:paraId="6B5B03DB" w14:textId="77777777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1DAFCA58" w14:textId="77777777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7BF24717" w14:textId="77777777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  <w:r w:rsidRPr="0030446B">
        <w:rPr>
          <w:rFonts w:ascii="Arial" w:hAnsi="Arial" w:cs="Arial"/>
          <w:bCs/>
          <w:sz w:val="22"/>
          <w:szCs w:val="22"/>
          <w:lang w:val="es-CO"/>
        </w:rPr>
        <w:t>Para constancia de esta, se firma por quienes en ella intervinieron</w:t>
      </w:r>
    </w:p>
    <w:p w14:paraId="189E353E" w14:textId="77777777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086D56FB" w14:textId="77777777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</w:p>
    <w:p w14:paraId="323ADA2F" w14:textId="30FDFC93" w:rsidR="0030446B" w:rsidRPr="0030446B" w:rsidRDefault="0030446B" w:rsidP="0030446B">
      <w:pPr>
        <w:rPr>
          <w:rFonts w:ascii="Arial" w:hAnsi="Arial" w:cs="Arial"/>
          <w:bCs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La organización</w:t>
      </w:r>
      <w:r w:rsidRPr="0030446B">
        <w:rPr>
          <w:rFonts w:ascii="Arial" w:hAnsi="Arial" w:cs="Arial"/>
          <w:bCs/>
          <w:sz w:val="22"/>
          <w:szCs w:val="22"/>
          <w:lang w:val="es-CO"/>
        </w:rPr>
        <w:t>,</w:t>
      </w:r>
      <w:r>
        <w:rPr>
          <w:rFonts w:ascii="Arial" w:hAnsi="Arial" w:cs="Arial"/>
          <w:bCs/>
          <w:sz w:val="22"/>
          <w:szCs w:val="22"/>
          <w:lang w:val="es-CO"/>
        </w:rPr>
        <w:tab/>
      </w:r>
      <w:r>
        <w:rPr>
          <w:rFonts w:ascii="Arial" w:hAnsi="Arial" w:cs="Arial"/>
          <w:bCs/>
          <w:sz w:val="22"/>
          <w:szCs w:val="22"/>
          <w:lang w:val="es-CO"/>
        </w:rPr>
        <w:tab/>
      </w:r>
      <w:r>
        <w:rPr>
          <w:rFonts w:ascii="Arial" w:hAnsi="Arial" w:cs="Arial"/>
          <w:bCs/>
          <w:sz w:val="22"/>
          <w:szCs w:val="22"/>
          <w:lang w:val="es-CO"/>
        </w:rPr>
        <w:tab/>
      </w:r>
      <w:r>
        <w:rPr>
          <w:rFonts w:ascii="Arial" w:hAnsi="Arial" w:cs="Arial"/>
          <w:bCs/>
          <w:sz w:val="22"/>
          <w:szCs w:val="22"/>
          <w:lang w:val="es-CO"/>
        </w:rPr>
        <w:tab/>
      </w:r>
      <w:r>
        <w:rPr>
          <w:rFonts w:ascii="Arial" w:hAnsi="Arial" w:cs="Arial"/>
          <w:bCs/>
          <w:sz w:val="22"/>
          <w:szCs w:val="22"/>
          <w:lang w:val="es-CO"/>
        </w:rPr>
        <w:tab/>
      </w:r>
      <w:r>
        <w:rPr>
          <w:rFonts w:ascii="Arial" w:hAnsi="Arial" w:cs="Arial"/>
          <w:bCs/>
          <w:sz w:val="22"/>
          <w:szCs w:val="22"/>
          <w:lang w:val="es-CO"/>
        </w:rPr>
        <w:tab/>
        <w:t>El trabajador,</w:t>
      </w:r>
      <w:r w:rsidRPr="0030446B">
        <w:rPr>
          <w:rFonts w:ascii="Arial" w:hAnsi="Arial" w:cs="Arial"/>
          <w:bCs/>
          <w:sz w:val="22"/>
          <w:szCs w:val="22"/>
          <w:lang w:val="es-CO"/>
        </w:rPr>
        <w:t xml:space="preserve"> </w:t>
      </w:r>
      <w:r w:rsidRPr="0030446B">
        <w:rPr>
          <w:rFonts w:ascii="Arial" w:hAnsi="Arial" w:cs="Arial"/>
          <w:bCs/>
          <w:sz w:val="22"/>
          <w:szCs w:val="22"/>
          <w:lang w:val="es-CO"/>
        </w:rPr>
        <w:tab/>
      </w:r>
    </w:p>
    <w:p w14:paraId="7C23CFAA" w14:textId="507A7D04" w:rsidR="00F441E4" w:rsidRDefault="00F441E4" w:rsidP="00F441E4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061AD314" w14:textId="4E206AD3" w:rsidR="0030446B" w:rsidRDefault="0030446B" w:rsidP="00F441E4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4CAF0235" w14:textId="77777777" w:rsidR="0030446B" w:rsidRDefault="0030446B" w:rsidP="00F441E4">
      <w:pPr>
        <w:jc w:val="both"/>
        <w:rPr>
          <w:rFonts w:ascii="Arial" w:hAnsi="Arial" w:cs="Arial"/>
          <w:b/>
          <w:sz w:val="22"/>
          <w:szCs w:val="22"/>
          <w:lang w:val="es-CO"/>
        </w:rPr>
      </w:pPr>
    </w:p>
    <w:p w14:paraId="7BB16E56" w14:textId="77777777" w:rsidR="0001730A" w:rsidRPr="00E64F11" w:rsidRDefault="0001730A" w:rsidP="0001730A">
      <w:pPr>
        <w:rPr>
          <w:rFonts w:ascii="Arial" w:hAnsi="Arial" w:cs="Arial"/>
          <w:b/>
          <w:sz w:val="24"/>
          <w:szCs w:val="24"/>
        </w:rPr>
      </w:pPr>
    </w:p>
    <w:p w14:paraId="7BA8461E" w14:textId="37DA3557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 xml:space="preserve">ANGIE MILENA NARANJO </w:t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  <w:t>NOMBRE DEL TRABAJADOR</w:t>
      </w:r>
    </w:p>
    <w:p w14:paraId="79DCBC5E" w14:textId="39307590" w:rsidR="0001730A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Jefe de Gestión Humana</w:t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  <w:t>CARGO</w:t>
      </w:r>
    </w:p>
    <w:p w14:paraId="164639E7" w14:textId="5D0CD5FF" w:rsidR="0001730A" w:rsidRPr="00752B24" w:rsidRDefault="0001730A" w:rsidP="0001730A">
      <w:pPr>
        <w:rPr>
          <w:rFonts w:ascii="Arial" w:hAnsi="Arial" w:cs="Arial"/>
          <w:b/>
          <w:sz w:val="24"/>
          <w:szCs w:val="24"/>
          <w:lang w:val="es-CO"/>
        </w:rPr>
      </w:pPr>
      <w:r>
        <w:rPr>
          <w:rFonts w:ascii="Arial" w:hAnsi="Arial" w:cs="Arial"/>
          <w:b/>
          <w:sz w:val="24"/>
          <w:szCs w:val="24"/>
          <w:lang w:val="es-CO"/>
        </w:rPr>
        <w:t>DIVERXA SAS</w:t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</w:r>
      <w:r w:rsidR="0030446B">
        <w:rPr>
          <w:rFonts w:ascii="Arial" w:hAnsi="Arial" w:cs="Arial"/>
          <w:b/>
          <w:sz w:val="24"/>
          <w:szCs w:val="24"/>
          <w:lang w:val="es-CO"/>
        </w:rPr>
        <w:tab/>
        <w:t>C.C.</w:t>
      </w:r>
    </w:p>
    <w:p w14:paraId="0196EC6E" w14:textId="70F4981F" w:rsidR="0001730A" w:rsidRDefault="0001730A" w:rsidP="0001730A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Copia: Hoja de vida</w:t>
      </w:r>
    </w:p>
    <w:p w14:paraId="727CDA8A" w14:textId="3AD8D4F2" w:rsidR="0030446B" w:rsidRDefault="0030446B" w:rsidP="0001730A">
      <w:pPr>
        <w:rPr>
          <w:rFonts w:ascii="Arial" w:hAnsi="Arial" w:cs="Arial"/>
          <w:sz w:val="24"/>
          <w:szCs w:val="24"/>
          <w:lang w:val="es-CO"/>
        </w:rPr>
      </w:pPr>
    </w:p>
    <w:p w14:paraId="2B6E28A6" w14:textId="3C1A2EE3" w:rsidR="0030446B" w:rsidRDefault="0030446B" w:rsidP="0001730A">
      <w:pPr>
        <w:rPr>
          <w:rFonts w:ascii="Arial" w:hAnsi="Arial" w:cs="Arial"/>
          <w:sz w:val="24"/>
          <w:szCs w:val="24"/>
          <w:lang w:val="es-CO"/>
        </w:rPr>
      </w:pPr>
    </w:p>
    <w:p w14:paraId="53859859" w14:textId="11EC13B1" w:rsidR="0030446B" w:rsidRDefault="0030446B" w:rsidP="0001730A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Testigos,</w:t>
      </w:r>
      <w:r>
        <w:rPr>
          <w:rFonts w:ascii="Arial" w:hAnsi="Arial" w:cs="Arial"/>
          <w:sz w:val="24"/>
          <w:szCs w:val="24"/>
          <w:lang w:val="es-CO"/>
        </w:rPr>
        <w:br/>
      </w:r>
    </w:p>
    <w:p w14:paraId="191340C6" w14:textId="12A89AFD" w:rsidR="0030446B" w:rsidRPr="0030446B" w:rsidRDefault="0030446B" w:rsidP="0001730A">
      <w:pPr>
        <w:rPr>
          <w:rFonts w:ascii="Arial" w:hAnsi="Arial" w:cs="Arial"/>
          <w:b/>
          <w:bCs/>
          <w:sz w:val="24"/>
          <w:szCs w:val="24"/>
          <w:lang w:val="es-CO"/>
        </w:rPr>
      </w:pPr>
    </w:p>
    <w:p w14:paraId="694E9215" w14:textId="21BD08C5" w:rsidR="0030446B" w:rsidRPr="0030446B" w:rsidRDefault="0030446B" w:rsidP="0001730A">
      <w:pPr>
        <w:rPr>
          <w:rFonts w:ascii="Arial" w:hAnsi="Arial" w:cs="Arial"/>
          <w:b/>
          <w:bCs/>
          <w:sz w:val="24"/>
          <w:szCs w:val="24"/>
          <w:lang w:val="es-CO"/>
        </w:rPr>
      </w:pPr>
      <w:r w:rsidRPr="0030446B">
        <w:rPr>
          <w:rFonts w:ascii="Arial" w:hAnsi="Arial" w:cs="Arial"/>
          <w:b/>
          <w:bCs/>
          <w:sz w:val="24"/>
          <w:szCs w:val="24"/>
          <w:lang w:val="es-CO"/>
        </w:rPr>
        <w:t>NOMBRE DEL TESTIGO</w:t>
      </w:r>
    </w:p>
    <w:p w14:paraId="6C064382" w14:textId="3D108733" w:rsidR="0030446B" w:rsidRDefault="0030446B" w:rsidP="0001730A">
      <w:pPr>
        <w:rPr>
          <w:rFonts w:ascii="Arial" w:hAnsi="Arial" w:cs="Arial"/>
          <w:sz w:val="24"/>
          <w:szCs w:val="24"/>
          <w:lang w:val="es-CO"/>
        </w:rPr>
      </w:pPr>
      <w:r>
        <w:rPr>
          <w:rFonts w:ascii="Arial" w:hAnsi="Arial" w:cs="Arial"/>
          <w:sz w:val="24"/>
          <w:szCs w:val="24"/>
          <w:lang w:val="es-CO"/>
        </w:rPr>
        <w:t>C.C.</w:t>
      </w:r>
    </w:p>
    <w:p w14:paraId="15F8F16F" w14:textId="24579712" w:rsidR="0001730A" w:rsidRPr="001C28F2" w:rsidRDefault="0001730A" w:rsidP="0001730A">
      <w:pPr>
        <w:rPr>
          <w:rFonts w:ascii="Arial" w:hAnsi="Arial" w:cs="Arial"/>
          <w:sz w:val="24"/>
          <w:szCs w:val="24"/>
        </w:rPr>
      </w:pPr>
    </w:p>
    <w:sectPr w:rsidR="0001730A" w:rsidRPr="001C28F2" w:rsidSect="00D245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1"/>
      <w:pgMar w:top="1418" w:right="1275" w:bottom="1843" w:left="1560" w:header="1417" w:footer="10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FA8B5" w14:textId="77777777" w:rsidR="00D245B9" w:rsidRDefault="00D245B9">
      <w:r>
        <w:separator/>
      </w:r>
    </w:p>
  </w:endnote>
  <w:endnote w:type="continuationSeparator" w:id="0">
    <w:p w14:paraId="4F083829" w14:textId="77777777" w:rsidR="00D245B9" w:rsidRDefault="00D2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34EE3" w14:textId="77777777" w:rsidR="004863CE" w:rsidRDefault="004863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2498" w14:textId="2A5181A0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3E6A594" wp14:editId="04817CB8">
              <wp:simplePos x="0" y="0"/>
              <wp:positionH relativeFrom="margin">
                <wp:align>left</wp:align>
              </wp:positionH>
              <wp:positionV relativeFrom="paragraph">
                <wp:posOffset>-114935</wp:posOffset>
              </wp:positionV>
              <wp:extent cx="6183630" cy="359410"/>
              <wp:effectExtent l="0" t="0" r="0" b="0"/>
              <wp:wrapNone/>
              <wp:docPr id="5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CF7C9AC" w14:textId="77777777" w:rsidR="00D245B9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7900AF49" w14:textId="77777777" w:rsidR="00D245B9" w:rsidRPr="009E60AB" w:rsidRDefault="00D245B9" w:rsidP="0056176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www.motosherocolombia.com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E6A594" id="_x0000_t202" coordsize="21600,21600" o:spt="202" path="m,l,21600r21600,l21600,xe">
              <v:stroke joinstyle="miter"/>
              <v:path gradientshapeok="t" o:connecttype="rect"/>
            </v:shapetype>
            <v:shape id="4 CuadroTexto" o:spid="_x0000_s1026" type="#_x0000_t202" style="position:absolute;margin-left:0;margin-top:-9.05pt;width:486.9pt;height:28.3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" filled="f" stroked="f">
              <v:textbox>
                <w:txbxContent>
                  <w:p w14:paraId="6CF7C9AC" w14:textId="77777777" w:rsidR="00D245B9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7900AF49" w14:textId="77777777" w:rsidR="00D245B9" w:rsidRPr="009E60AB" w:rsidRDefault="00D245B9" w:rsidP="0056176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www.motosherocolombia.com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B5162CD" wp14:editId="2C48547A">
              <wp:simplePos x="0" y="0"/>
              <wp:positionH relativeFrom="column">
                <wp:posOffset>86995</wp:posOffset>
              </wp:positionH>
              <wp:positionV relativeFrom="paragraph">
                <wp:posOffset>-238760</wp:posOffset>
              </wp:positionV>
              <wp:extent cx="5945505" cy="0"/>
              <wp:effectExtent l="0" t="0" r="17145" b="19050"/>
              <wp:wrapNone/>
              <wp:docPr id="19" name="19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A066C1" id="19 Conector recto" o:spid="_x0000_s1026" style="position:absolute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.85pt,-18.8pt" to="475pt,-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" strokecolor="red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3232EFE3" wp14:editId="6729A9BC">
              <wp:extent cx="91440" cy="91440"/>
              <wp:effectExtent l="19050" t="19050" r="22860" b="22860"/>
              <wp:docPr id="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noFill/>
                      <a:ln w="38100" cmpd="dbl">
                        <a:solidFill>
                          <a:srgbClr val="FF7D2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7D26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45791" dir="3378596" algn="ctr" rotWithShape="0">
                                <a:srgbClr val="1F2F3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326901A6" id="Oval 1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" filled="f" fillcolor="#ff7d26" strokecolor="#ff7d26" strokeweight="3pt">
              <v:stroke linestyle="thinThin"/>
              <v:shadow color="#1f2f3f" opacity=".5" offset=",3pt"/>
              <w10:anchorlock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FC5E" w14:textId="7F368D97" w:rsidR="00D245B9" w:rsidRDefault="00D245B9">
    <w:pPr>
      <w:pStyle w:val="Piedepgina"/>
    </w:pPr>
    <w:r w:rsidRPr="00E73014">
      <w:rPr>
        <w:rFonts w:ascii="Arial" w:eastAsia="Times New Roman" w:hAnsi="Arial" w:cs="Arial"/>
        <w:caps/>
        <w:noProof/>
        <w:color w:val="auto"/>
        <w:sz w:val="22"/>
        <w:szCs w:val="22"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92FE1C6" wp14:editId="61FC4D05">
              <wp:simplePos x="0" y="0"/>
              <wp:positionH relativeFrom="margin">
                <wp:posOffset>-173990</wp:posOffset>
              </wp:positionH>
              <wp:positionV relativeFrom="paragraph">
                <wp:posOffset>4445</wp:posOffset>
              </wp:positionV>
              <wp:extent cx="6183630" cy="359410"/>
              <wp:effectExtent l="0" t="0" r="0" b="0"/>
              <wp:wrapNone/>
              <wp:docPr id="23" name="4 Cuadro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83630" cy="3594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2F7AD8" w14:textId="77777777" w:rsidR="00D245B9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</w:pP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Av. 1° de mayo No. 71D-37 T: 450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 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3343 Bogot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á</w:t>
                          </w:r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 xml:space="preserve">, </w:t>
                          </w:r>
                          <w:proofErr w:type="gramStart"/>
                          <w:r w:rsidRPr="009E60AB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D.C.,Colombia</w:t>
                          </w:r>
                          <w:proofErr w:type="gramEnd"/>
                        </w:p>
                        <w:p w14:paraId="63886EBB" w14:textId="71FC80A5" w:rsidR="00D245B9" w:rsidRPr="009E60AB" w:rsidRDefault="00D245B9" w:rsidP="005D2DA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www.</w:t>
                          </w:r>
                          <w:r w:rsidR="00334E76"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diverxamotos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kern w:val="24"/>
                              <w:sz w:val="20"/>
                              <w:szCs w:val="36"/>
                            </w:rPr>
                            <w:t>.com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2FE1C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13.7pt;margin-top:.35pt;width:486.9pt;height:28.3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" filled="f" stroked="f">
              <v:textbox>
                <w:txbxContent>
                  <w:p w14:paraId="272F7AD8" w14:textId="77777777" w:rsidR="00D245B9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</w:pP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Av. 1° de mayo No. 71D-37 T: 450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 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3343 Bogot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á</w:t>
                    </w:r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 xml:space="preserve">, </w:t>
                    </w:r>
                    <w:proofErr w:type="gramStart"/>
                    <w:r w:rsidRPr="009E60AB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D.C.,Colombia</w:t>
                    </w:r>
                    <w:proofErr w:type="gramEnd"/>
                  </w:p>
                  <w:p w14:paraId="63886EBB" w14:textId="71FC80A5" w:rsidR="00D245B9" w:rsidRPr="009E60AB" w:rsidRDefault="00D245B9" w:rsidP="005D2DAF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www.</w:t>
                    </w:r>
                    <w:r w:rsidR="00334E76"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diverxamotos</w:t>
                    </w:r>
                    <w:r>
                      <w:rPr>
                        <w:rFonts w:ascii="Arial" w:hAnsi="Arial" w:cs="Arial"/>
                        <w:color w:val="000000" w:themeColor="text1"/>
                        <w:kern w:val="24"/>
                        <w:sz w:val="20"/>
                        <w:szCs w:val="36"/>
                      </w:rPr>
                      <w:t>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848CEA6" wp14:editId="6AE2C97F">
              <wp:simplePos x="0" y="0"/>
              <wp:positionH relativeFrom="column">
                <wp:posOffset>8255</wp:posOffset>
              </wp:positionH>
              <wp:positionV relativeFrom="paragraph">
                <wp:posOffset>-132715</wp:posOffset>
              </wp:positionV>
              <wp:extent cx="5945505" cy="0"/>
              <wp:effectExtent l="0" t="0" r="10795" b="12700"/>
              <wp:wrapNone/>
              <wp:docPr id="15" name="15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8FB30E8" id="15 Conector recto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5pt,-10.45pt" to="468.8pt,-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" strokecolor="#f4da36" strokeweight="1pt"/>
          </w:pict>
        </mc:Fallback>
      </mc:AlternateContent>
    </w:r>
    <w:r>
      <w:ptab w:relativeTo="margin" w:alignment="right" w:leader="none"/>
    </w:r>
    <w:r>
      <w:fldChar w:fldCharType="begin"/>
    </w:r>
    <w:r>
      <w:instrText>PÁGINA</w:instrText>
    </w:r>
    <w:r>
      <w:fldChar w:fldCharType="separate"/>
    </w:r>
    <w:r>
      <w:t>1</w:t>
    </w:r>
    <w:r>
      <w:fldChar w:fldCharType="end"/>
    </w:r>
    <w:r>
      <w:t xml:space="preserve"> </w:t>
    </w:r>
    <w:r>
      <w:rPr>
        <w:noProof/>
        <w:lang w:val="es-CO" w:eastAsia="es-CO"/>
      </w:rPr>
      <mc:AlternateContent>
        <mc:Choice Requires="wps">
          <w:drawing>
            <wp:inline distT="0" distB="0" distL="0" distR="0" wp14:anchorId="697C753E" wp14:editId="6A178C50">
              <wp:extent cx="91440" cy="91440"/>
              <wp:effectExtent l="12700" t="12700" r="10160" b="10160"/>
              <wp:docPr id="18" name="Óva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91440" cy="91440"/>
                      </a:xfrm>
                      <a:prstGeom prst="ellipse">
                        <a:avLst/>
                      </a:prstGeom>
                      <a:ln>
                        <a:solidFill>
                          <a:srgbClr val="F4DA36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4"/>
                      </a:lnRef>
                      <a:fillRef idx="1">
                        <a:schemeClr val="lt1"/>
                      </a:fillRef>
                      <a:effectRef idx="0">
                        <a:schemeClr val="accent4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oval w14:anchorId="0ECBA6EB" id="Óvalo 18" o:spid="_x0000_s1026" style="width:7.2pt;height:7.2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" fillcolor="white [3201]" strokecolor="#f4da36" strokeweight="2pt">
              <w10:anchorlock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15EE" w14:textId="77777777" w:rsidR="00D245B9" w:rsidRDefault="00D245B9">
      <w:r>
        <w:separator/>
      </w:r>
    </w:p>
  </w:footnote>
  <w:footnote w:type="continuationSeparator" w:id="0">
    <w:p w14:paraId="732FD900" w14:textId="77777777" w:rsidR="00D245B9" w:rsidRDefault="00D2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33BD" w14:textId="317C4D33" w:rsidR="00D245B9" w:rsidRDefault="00DF6829">
    <w:pPr>
      <w:pStyle w:val="Encabezado"/>
    </w:pPr>
    <w:r>
      <w:rPr>
        <w:noProof/>
      </w:rPr>
      <w:pict w14:anchorId="273F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6" o:spid="_x0000_s28675" type="#_x0000_t75" alt="/Users/felipemorahoyos/Downloads/X diverXa amarilla.png" style="position:absolute;margin-left:0;margin-top:0;width:452.15pt;height:354.2pt;z-index:-25161062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CFDD6" w14:textId="509AE1E2" w:rsidR="00D245B9" w:rsidRDefault="00DF6829" w:rsidP="009E60AB">
    <w:pPr>
      <w:pStyle w:val="Encabezado"/>
    </w:pPr>
    <w:r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pict w14:anchorId="3C257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7" o:spid="_x0000_s28674" type="#_x0000_t75" alt="/Users/felipemorahoyos/Downloads/X diverXa amarilla.png" style="position:absolute;margin-left:0;margin-top:0;width:452.15pt;height:354.2pt;z-index:-251607553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B8201F">
      <w:rPr>
        <w:rFonts w:ascii="Arial" w:eastAsia="Times New Roman" w:hAnsi="Arial" w:cs="Arial"/>
        <w:i/>
        <w:caps/>
        <w:noProof/>
        <w:color w:val="auto"/>
        <w:sz w:val="22"/>
        <w:szCs w:val="22"/>
        <w:lang w:val="es-CO" w:eastAsia="es-CO"/>
      </w:rPr>
      <w:drawing>
        <wp:anchor distT="0" distB="0" distL="114300" distR="114300" simplePos="0" relativeHeight="251677696" behindDoc="0" locked="0" layoutInCell="1" allowOverlap="1" wp14:anchorId="5D91DCE8" wp14:editId="3FD49942">
          <wp:simplePos x="0" y="0"/>
          <wp:positionH relativeFrom="column">
            <wp:posOffset>4996180</wp:posOffset>
          </wp:positionH>
          <wp:positionV relativeFrom="paragraph">
            <wp:posOffset>-15099</wp:posOffset>
          </wp:positionV>
          <wp:extent cx="965200" cy="581660"/>
          <wp:effectExtent l="0" t="0" r="6350" b="8890"/>
          <wp:wrapNone/>
          <wp:docPr id="22" name="Picture 2" descr="D:\DIVERXA HERO\LOGO DIVERXA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4" name="Picture 2" descr="D:\DIVERXA HERO\LOGO DIVERXA PNG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0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45B9">
      <w:rPr>
        <w:noProof/>
        <w:lang w:val="es-CO" w:eastAsia="es-CO"/>
      </w:rPr>
      <w:drawing>
        <wp:inline distT="0" distB="0" distL="0" distR="0" wp14:anchorId="5A083ECF" wp14:editId="095E7022">
          <wp:extent cx="1262201" cy="571500"/>
          <wp:effectExtent l="0" t="0" r="0" b="0"/>
          <wp:docPr id="2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 l="7715" t="21616" r="8496" b="27734"/>
                  <a:stretch>
                    <a:fillRect/>
                  </a:stretch>
                </pic:blipFill>
                <pic:spPr bwMode="auto">
                  <a:xfrm>
                    <a:off x="0" y="0"/>
                    <a:ext cx="1262201" cy="571500"/>
                  </a:xfrm>
                  <a:prstGeom prst="rect">
                    <a:avLst/>
                  </a:prstGeom>
                  <a:noFill/>
                  <a:ln w="1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12D302" w14:textId="77777777" w:rsidR="00D245B9" w:rsidRPr="009E60AB" w:rsidRDefault="00D245B9" w:rsidP="009E60AB">
    <w:pPr>
      <w:pStyle w:val="Encabezado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900708068-5</w:t>
    </w:r>
  </w:p>
  <w:p w14:paraId="4E35CC84" w14:textId="77777777" w:rsidR="00D245B9" w:rsidRDefault="00D245B9" w:rsidP="009E60AB">
    <w:pPr>
      <w:pStyle w:val="Encabezado"/>
      <w:jc w:val="right"/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7006F2B" wp14:editId="36B57B8B">
              <wp:simplePos x="0" y="0"/>
              <wp:positionH relativeFrom="column">
                <wp:posOffset>157480</wp:posOffset>
              </wp:positionH>
              <wp:positionV relativeFrom="paragraph">
                <wp:posOffset>234315</wp:posOffset>
              </wp:positionV>
              <wp:extent cx="5945659" cy="0"/>
              <wp:effectExtent l="0" t="0" r="17145" b="19050"/>
              <wp:wrapNone/>
              <wp:docPr id="24" name="2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659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4FBD826" id="24 Conector recto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.4pt,18.45pt" to="480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" strokecolor="red" strokeweight="1pt"/>
          </w:pict>
        </mc:Fallback>
      </mc:AlternateContent>
    </w:r>
  </w:p>
  <w:p w14:paraId="00F3C72A" w14:textId="77777777" w:rsidR="00D245B9" w:rsidRDefault="00D245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93744" w14:textId="351DF0DB" w:rsidR="00D245B9" w:rsidRPr="006A71B8" w:rsidRDefault="00DF6829" w:rsidP="005D2DAF">
    <w:pPr>
      <w:pStyle w:val="Encabezado"/>
      <w:rPr>
        <w:rFonts w:ascii="Arial" w:hAnsi="Arial" w:cs="Arial"/>
        <w:sz w:val="22"/>
        <w14:textFill>
          <w14:solidFill>
            <w14:schemeClr w14:val="tx2">
              <w14:alpha w14:val="69000"/>
            </w14:schemeClr>
          </w14:solidFill>
        </w14:textFill>
      </w:rPr>
    </w:pPr>
    <w:r>
      <w:rPr>
        <w:rFonts w:ascii="Arial" w:hAnsi="Arial" w:cs="Arial"/>
        <w:noProof/>
        <w:sz w:val="22"/>
      </w:rPr>
      <w:pict w14:anchorId="7A5104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723855" o:spid="_x0000_s28673" type="#_x0000_t75" alt="/Users/felipemorahoyos/Downloads/X diverXa amarilla.png" style="position:absolute;margin-left:0;margin-top:0;width:452.15pt;height:354.2pt;z-index:-25161369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X diverXa amarilla"/>
          <w10:wrap anchorx="margin" anchory="margin"/>
        </v:shape>
      </w:pict>
    </w:r>
    <w:r w:rsidR="00D245B9" w:rsidRPr="006A71B8">
      <w:rPr>
        <w:rFonts w:ascii="Arial" w:hAnsi="Arial" w:cs="Arial"/>
        <w:noProof/>
        <w:sz w:val="22"/>
        <w14:textFill>
          <w14:solidFill>
            <w14:schemeClr w14:val="tx2">
              <w14:alpha w14:val="69000"/>
            </w14:schemeClr>
          </w14:solidFill>
        </w14:textFill>
      </w:rPr>
      <w:drawing>
        <wp:anchor distT="0" distB="0" distL="114300" distR="114300" simplePos="0" relativeHeight="251699711" behindDoc="0" locked="0" layoutInCell="1" allowOverlap="1" wp14:anchorId="7B5F8F22" wp14:editId="458BE8A0">
          <wp:simplePos x="0" y="0"/>
          <wp:positionH relativeFrom="margin">
            <wp:posOffset>-177800</wp:posOffset>
          </wp:positionH>
          <wp:positionV relativeFrom="margin">
            <wp:posOffset>-1182370</wp:posOffset>
          </wp:positionV>
          <wp:extent cx="1270000" cy="796925"/>
          <wp:effectExtent l="0" t="0" r="0" b="3175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IVERXA LOGO FINAL NEGRO 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7969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5C0CD0F" w14:textId="6647879D" w:rsidR="00D245B9" w:rsidRPr="009E60AB" w:rsidRDefault="00D245B9" w:rsidP="004863CE">
    <w:pPr>
      <w:pStyle w:val="Encabezado"/>
      <w:tabs>
        <w:tab w:val="clear" w:pos="4680"/>
        <w:tab w:val="clear" w:pos="9360"/>
        <w:tab w:val="left" w:pos="795"/>
      </w:tabs>
      <w:ind w:left="4680" w:hanging="4680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</w:t>
    </w:r>
    <w:r w:rsidR="004863CE">
      <w:rPr>
        <w:rFonts w:ascii="Arial" w:hAnsi="Arial" w:cs="Arial"/>
        <w:sz w:val="22"/>
      </w:rPr>
      <w:tab/>
    </w:r>
  </w:p>
  <w:p w14:paraId="69C643CE" w14:textId="3831FAA3" w:rsidR="00D245B9" w:rsidRPr="009E60AB" w:rsidRDefault="00D245B9" w:rsidP="006A71B8">
    <w:pPr>
      <w:pStyle w:val="Encabezado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NIT </w:t>
    </w:r>
    <w:r w:rsidRPr="009E60AB">
      <w:rPr>
        <w:rFonts w:ascii="Arial" w:hAnsi="Arial" w:cs="Arial"/>
        <w:sz w:val="22"/>
      </w:rPr>
      <w:t>900708068</w:t>
    </w:r>
    <w:r w:rsidR="009B34F4">
      <w:rPr>
        <w:rFonts w:ascii="Arial" w:hAnsi="Arial" w:cs="Arial"/>
        <w:sz w:val="22"/>
      </w:rPr>
      <w:t>-5</w:t>
    </w:r>
    <w:r>
      <w:rPr>
        <w:rFonts w:ascii="Arial" w:hAnsi="Arial" w:cs="Arial"/>
        <w:sz w:val="22"/>
      </w:rPr>
      <w:t xml:space="preserve">                                                   </w:t>
    </w:r>
  </w:p>
  <w:p w14:paraId="730B6EE3" w14:textId="563CC2F1" w:rsidR="00D245B9" w:rsidRDefault="00D245B9" w:rsidP="006A71B8">
    <w:pPr>
      <w:pStyle w:val="Encabezado"/>
    </w:pPr>
    <w:r w:rsidRPr="004C7B4E">
      <w:rPr>
        <w:noProof/>
        <w:color w:val="FFE535" w:themeColor="background2" w:themeShade="BF"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3DD8DC89" wp14:editId="7F5472B0">
              <wp:simplePos x="0" y="0"/>
              <wp:positionH relativeFrom="column">
                <wp:posOffset>3175</wp:posOffset>
              </wp:positionH>
              <wp:positionV relativeFrom="paragraph">
                <wp:posOffset>231140</wp:posOffset>
              </wp:positionV>
              <wp:extent cx="5945505" cy="0"/>
              <wp:effectExtent l="0" t="0" r="10795" b="1270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5505" cy="0"/>
                      </a:xfrm>
                      <a:prstGeom prst="line">
                        <a:avLst/>
                      </a:prstGeom>
                      <a:ln>
                        <a:solidFill>
                          <a:srgbClr val="F4DA36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13F59E" id="4 Conector recto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5pt,18.2pt" to="468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" strokecolor="#f4da3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156B5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07C62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F7621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310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C66FB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2CC5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F64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6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1007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18E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1" w15:restartNumberingAfterBreak="0">
    <w:nsid w:val="02367253"/>
    <w:multiLevelType w:val="hybridMultilevel"/>
    <w:tmpl w:val="6F5476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65373A"/>
    <w:multiLevelType w:val="hybridMultilevel"/>
    <w:tmpl w:val="E7343D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116CF1"/>
    <w:multiLevelType w:val="hybridMultilevel"/>
    <w:tmpl w:val="67AA7A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3F09ED"/>
    <w:multiLevelType w:val="multilevel"/>
    <w:tmpl w:val="CD40BF9A"/>
    <w:styleLink w:val="Listaconvietas1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5" w15:restartNumberingAfterBreak="0">
    <w:nsid w:val="10F3619E"/>
    <w:multiLevelType w:val="hybridMultilevel"/>
    <w:tmpl w:val="BC803054"/>
    <w:lvl w:ilvl="0" w:tplc="240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D5115"/>
    <w:multiLevelType w:val="hybridMultilevel"/>
    <w:tmpl w:val="8570A952"/>
    <w:lvl w:ilvl="0" w:tplc="2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7014129"/>
    <w:multiLevelType w:val="hybridMultilevel"/>
    <w:tmpl w:val="E5F0B3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B4581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9" w15:restartNumberingAfterBreak="0">
    <w:nsid w:val="1972629A"/>
    <w:multiLevelType w:val="hybridMultilevel"/>
    <w:tmpl w:val="4CE444D4"/>
    <w:lvl w:ilvl="0" w:tplc="F954C60C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9" w:hanging="360"/>
      </w:pPr>
    </w:lvl>
    <w:lvl w:ilvl="2" w:tplc="240A001B" w:tentative="1">
      <w:start w:val="1"/>
      <w:numFmt w:val="lowerRoman"/>
      <w:lvlText w:val="%3."/>
      <w:lvlJc w:val="right"/>
      <w:pPr>
        <w:ind w:left="2509" w:hanging="180"/>
      </w:pPr>
    </w:lvl>
    <w:lvl w:ilvl="3" w:tplc="240A000F" w:tentative="1">
      <w:start w:val="1"/>
      <w:numFmt w:val="decimal"/>
      <w:lvlText w:val="%4."/>
      <w:lvlJc w:val="left"/>
      <w:pPr>
        <w:ind w:left="3229" w:hanging="360"/>
      </w:pPr>
    </w:lvl>
    <w:lvl w:ilvl="4" w:tplc="240A0019" w:tentative="1">
      <w:start w:val="1"/>
      <w:numFmt w:val="lowerLetter"/>
      <w:lvlText w:val="%5."/>
      <w:lvlJc w:val="left"/>
      <w:pPr>
        <w:ind w:left="3949" w:hanging="360"/>
      </w:pPr>
    </w:lvl>
    <w:lvl w:ilvl="5" w:tplc="240A001B" w:tentative="1">
      <w:start w:val="1"/>
      <w:numFmt w:val="lowerRoman"/>
      <w:lvlText w:val="%6."/>
      <w:lvlJc w:val="right"/>
      <w:pPr>
        <w:ind w:left="4669" w:hanging="180"/>
      </w:pPr>
    </w:lvl>
    <w:lvl w:ilvl="6" w:tplc="240A000F" w:tentative="1">
      <w:start w:val="1"/>
      <w:numFmt w:val="decimal"/>
      <w:lvlText w:val="%7."/>
      <w:lvlJc w:val="left"/>
      <w:pPr>
        <w:ind w:left="5389" w:hanging="360"/>
      </w:pPr>
    </w:lvl>
    <w:lvl w:ilvl="7" w:tplc="240A0019" w:tentative="1">
      <w:start w:val="1"/>
      <w:numFmt w:val="lowerLetter"/>
      <w:lvlText w:val="%8."/>
      <w:lvlJc w:val="left"/>
      <w:pPr>
        <w:ind w:left="6109" w:hanging="360"/>
      </w:pPr>
    </w:lvl>
    <w:lvl w:ilvl="8" w:tplc="2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21" w15:restartNumberingAfterBreak="0">
    <w:nsid w:val="1E9620A2"/>
    <w:multiLevelType w:val="multilevel"/>
    <w:tmpl w:val="7074A542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2" w15:restartNumberingAfterBreak="0">
    <w:nsid w:val="27F47C9A"/>
    <w:multiLevelType w:val="hybridMultilevel"/>
    <w:tmpl w:val="064274C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87130C1"/>
    <w:multiLevelType w:val="singleLevel"/>
    <w:tmpl w:val="2408A91E"/>
    <w:lvl w:ilvl="0">
      <w:start w:val="1"/>
      <w:numFmt w:val="bullet"/>
      <w:pStyle w:val="Listaconvietas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4" w15:restartNumberingAfterBreak="0">
    <w:nsid w:val="294901B4"/>
    <w:multiLevelType w:val="hybridMultilevel"/>
    <w:tmpl w:val="78AA8772"/>
    <w:lvl w:ilvl="0" w:tplc="240A000F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F225CA5"/>
    <w:multiLevelType w:val="hybridMultilevel"/>
    <w:tmpl w:val="C04CCE36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89D23D5"/>
    <w:multiLevelType w:val="hybridMultilevel"/>
    <w:tmpl w:val="9976D65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5E5132"/>
    <w:multiLevelType w:val="multilevel"/>
    <w:tmpl w:val="EE86148C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8" w15:restartNumberingAfterBreak="0">
    <w:nsid w:val="427A77E7"/>
    <w:multiLevelType w:val="multilevel"/>
    <w:tmpl w:val="32622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7A71529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30" w15:restartNumberingAfterBreak="0">
    <w:nsid w:val="4D173284"/>
    <w:multiLevelType w:val="hybridMultilevel"/>
    <w:tmpl w:val="6076055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EA01D55"/>
    <w:multiLevelType w:val="hybridMultilevel"/>
    <w:tmpl w:val="A562152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178143B"/>
    <w:multiLevelType w:val="hybridMultilevel"/>
    <w:tmpl w:val="A71C8BF8"/>
    <w:lvl w:ilvl="0" w:tplc="240A000F">
      <w:start w:val="1"/>
      <w:numFmt w:val="decimal"/>
      <w:lvlText w:val="%1."/>
      <w:lvlJc w:val="left"/>
      <w:pPr>
        <w:ind w:left="1800" w:hanging="360"/>
      </w:p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781687"/>
    <w:multiLevelType w:val="multilevel"/>
    <w:tmpl w:val="F814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A713C45"/>
    <w:multiLevelType w:val="hybridMultilevel"/>
    <w:tmpl w:val="C2F0FF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1C4005"/>
    <w:multiLevelType w:val="hybridMultilevel"/>
    <w:tmpl w:val="9A8C616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16063"/>
    <w:multiLevelType w:val="hybridMultilevel"/>
    <w:tmpl w:val="1EEA50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59217C"/>
    <w:multiLevelType w:val="hybridMultilevel"/>
    <w:tmpl w:val="8E283A5A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C7145C"/>
    <w:multiLevelType w:val="hybridMultilevel"/>
    <w:tmpl w:val="0D34FDE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07A3D"/>
    <w:multiLevelType w:val="multilevel"/>
    <w:tmpl w:val="887C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EF41B3E"/>
    <w:multiLevelType w:val="hybridMultilevel"/>
    <w:tmpl w:val="0F3009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F070414"/>
    <w:multiLevelType w:val="multilevel"/>
    <w:tmpl w:val="40883020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num w:numId="1">
    <w:abstractNumId w:val="33"/>
  </w:num>
  <w:num w:numId="2">
    <w:abstractNumId w:val="23"/>
  </w:num>
  <w:num w:numId="3">
    <w:abstractNumId w:val="27"/>
  </w:num>
  <w:num w:numId="4">
    <w:abstractNumId w:val="18"/>
  </w:num>
  <w:num w:numId="5">
    <w:abstractNumId w:val="21"/>
  </w:num>
  <w:num w:numId="6">
    <w:abstractNumId w:val="10"/>
  </w:num>
  <w:num w:numId="7">
    <w:abstractNumId w:val="43"/>
  </w:num>
  <w:num w:numId="8">
    <w:abstractNumId w:val="29"/>
  </w:num>
  <w:num w:numId="9">
    <w:abstractNumId w:val="20"/>
  </w:num>
  <w:num w:numId="10">
    <w:abstractNumId w:val="14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32"/>
  </w:num>
  <w:num w:numId="22">
    <w:abstractNumId w:val="14"/>
  </w:num>
  <w:num w:numId="23">
    <w:abstractNumId w:val="23"/>
  </w:num>
  <w:num w:numId="24">
    <w:abstractNumId w:val="20"/>
  </w:num>
  <w:num w:numId="25">
    <w:abstractNumId w:val="36"/>
  </w:num>
  <w:num w:numId="26">
    <w:abstractNumId w:val="39"/>
  </w:num>
  <w:num w:numId="27">
    <w:abstractNumId w:val="16"/>
  </w:num>
  <w:num w:numId="28">
    <w:abstractNumId w:val="30"/>
  </w:num>
  <w:num w:numId="29">
    <w:abstractNumId w:val="37"/>
  </w:num>
  <w:num w:numId="30">
    <w:abstractNumId w:val="25"/>
  </w:num>
  <w:num w:numId="31">
    <w:abstractNumId w:val="19"/>
  </w:num>
  <w:num w:numId="32">
    <w:abstractNumId w:val="15"/>
  </w:num>
  <w:num w:numId="33">
    <w:abstractNumId w:val="34"/>
  </w:num>
  <w:num w:numId="34">
    <w:abstractNumId w:val="38"/>
  </w:num>
  <w:num w:numId="35">
    <w:abstractNumId w:val="24"/>
  </w:num>
  <w:num w:numId="36">
    <w:abstractNumId w:val="31"/>
  </w:num>
  <w:num w:numId="37">
    <w:abstractNumId w:val="42"/>
  </w:num>
  <w:num w:numId="38">
    <w:abstractNumId w:val="22"/>
  </w:num>
  <w:num w:numId="39">
    <w:abstractNumId w:val="17"/>
  </w:num>
  <w:num w:numId="40">
    <w:abstractNumId w:val="40"/>
  </w:num>
  <w:num w:numId="41">
    <w:abstractNumId w:val="13"/>
  </w:num>
  <w:num w:numId="42">
    <w:abstractNumId w:val="11"/>
  </w:num>
  <w:num w:numId="43">
    <w:abstractNumId w:val="35"/>
  </w:num>
  <w:num w:numId="44">
    <w:abstractNumId w:val="41"/>
  </w:num>
  <w:num w:numId="45">
    <w:abstractNumId w:val="28"/>
  </w:num>
  <w:num w:numId="46">
    <w:abstractNumId w:val="26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mailMerge>
    <w:mainDocumentType w:val="formLetters"/>
    <w:linkToQuery/>
    <w:dataType w:val="native"/>
    <w:query w:val="SELECT * FROM `RETIRADOS$`"/>
    <w:activeRecord w:val="36"/>
  </w:mailMerge>
  <w:styleLockQFSet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8676" style="mso-height-percent:900" fillcolor="white">
      <v:fill color="white"/>
    </o:shapedefaults>
    <o:shapelayout v:ext="edit">
      <o:idmap v:ext="edit" data="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56"/>
    <w:rsid w:val="000017E8"/>
    <w:rsid w:val="0001730A"/>
    <w:rsid w:val="00025727"/>
    <w:rsid w:val="000341E3"/>
    <w:rsid w:val="00054963"/>
    <w:rsid w:val="0008206F"/>
    <w:rsid w:val="00087661"/>
    <w:rsid w:val="000B2485"/>
    <w:rsid w:val="000B3D9E"/>
    <w:rsid w:val="000D6AA7"/>
    <w:rsid w:val="000E4352"/>
    <w:rsid w:val="00102D29"/>
    <w:rsid w:val="001030A1"/>
    <w:rsid w:val="0012667C"/>
    <w:rsid w:val="001310A5"/>
    <w:rsid w:val="00133DEC"/>
    <w:rsid w:val="00140079"/>
    <w:rsid w:val="00154F34"/>
    <w:rsid w:val="001C612D"/>
    <w:rsid w:val="002017BA"/>
    <w:rsid w:val="00205979"/>
    <w:rsid w:val="00205C00"/>
    <w:rsid w:val="00212291"/>
    <w:rsid w:val="0022076C"/>
    <w:rsid w:val="00251AFF"/>
    <w:rsid w:val="002522B0"/>
    <w:rsid w:val="00297855"/>
    <w:rsid w:val="002E2F1D"/>
    <w:rsid w:val="002E4AF4"/>
    <w:rsid w:val="0030446B"/>
    <w:rsid w:val="00326C49"/>
    <w:rsid w:val="00334712"/>
    <w:rsid w:val="00334E76"/>
    <w:rsid w:val="003437D6"/>
    <w:rsid w:val="00344DF1"/>
    <w:rsid w:val="00392057"/>
    <w:rsid w:val="00397173"/>
    <w:rsid w:val="003A66C8"/>
    <w:rsid w:val="003B65E1"/>
    <w:rsid w:val="003C28F9"/>
    <w:rsid w:val="003C40A5"/>
    <w:rsid w:val="003E26B9"/>
    <w:rsid w:val="003E5968"/>
    <w:rsid w:val="003E6B13"/>
    <w:rsid w:val="00467662"/>
    <w:rsid w:val="004863CE"/>
    <w:rsid w:val="0049079F"/>
    <w:rsid w:val="00496621"/>
    <w:rsid w:val="004B1F76"/>
    <w:rsid w:val="004C6D49"/>
    <w:rsid w:val="004C7B4E"/>
    <w:rsid w:val="004D1671"/>
    <w:rsid w:val="004E2E47"/>
    <w:rsid w:val="005136F3"/>
    <w:rsid w:val="0053516B"/>
    <w:rsid w:val="0054018B"/>
    <w:rsid w:val="0054109F"/>
    <w:rsid w:val="00555020"/>
    <w:rsid w:val="00561766"/>
    <w:rsid w:val="00561C3A"/>
    <w:rsid w:val="005D2DAF"/>
    <w:rsid w:val="005D4562"/>
    <w:rsid w:val="00611E87"/>
    <w:rsid w:val="00612AA3"/>
    <w:rsid w:val="00620E10"/>
    <w:rsid w:val="0062689F"/>
    <w:rsid w:val="00631B1E"/>
    <w:rsid w:val="00653696"/>
    <w:rsid w:val="006628CD"/>
    <w:rsid w:val="0066437F"/>
    <w:rsid w:val="0069227D"/>
    <w:rsid w:val="00696558"/>
    <w:rsid w:val="006A71B8"/>
    <w:rsid w:val="006D33D4"/>
    <w:rsid w:val="00701699"/>
    <w:rsid w:val="00720A58"/>
    <w:rsid w:val="007257E6"/>
    <w:rsid w:val="00733797"/>
    <w:rsid w:val="007510E8"/>
    <w:rsid w:val="00761750"/>
    <w:rsid w:val="00775714"/>
    <w:rsid w:val="007971AB"/>
    <w:rsid w:val="007A2DA6"/>
    <w:rsid w:val="007A79B9"/>
    <w:rsid w:val="007C6456"/>
    <w:rsid w:val="007D377A"/>
    <w:rsid w:val="007F4937"/>
    <w:rsid w:val="0081738A"/>
    <w:rsid w:val="00833280"/>
    <w:rsid w:val="00847AC5"/>
    <w:rsid w:val="00870CF6"/>
    <w:rsid w:val="00881BC7"/>
    <w:rsid w:val="00883217"/>
    <w:rsid w:val="008861C3"/>
    <w:rsid w:val="00886B44"/>
    <w:rsid w:val="0089449D"/>
    <w:rsid w:val="008C2D7C"/>
    <w:rsid w:val="008D3836"/>
    <w:rsid w:val="008D6F3E"/>
    <w:rsid w:val="008E0648"/>
    <w:rsid w:val="00933146"/>
    <w:rsid w:val="0094445B"/>
    <w:rsid w:val="00961C3D"/>
    <w:rsid w:val="009754E0"/>
    <w:rsid w:val="009842C2"/>
    <w:rsid w:val="009A0EDE"/>
    <w:rsid w:val="009B34F4"/>
    <w:rsid w:val="009D1757"/>
    <w:rsid w:val="009D38D8"/>
    <w:rsid w:val="009E60AB"/>
    <w:rsid w:val="009F41ED"/>
    <w:rsid w:val="00A26A56"/>
    <w:rsid w:val="00A565B5"/>
    <w:rsid w:val="00A8335B"/>
    <w:rsid w:val="00A9130E"/>
    <w:rsid w:val="00AA5750"/>
    <w:rsid w:val="00AB0AE2"/>
    <w:rsid w:val="00AC1FD2"/>
    <w:rsid w:val="00AD740D"/>
    <w:rsid w:val="00B00D89"/>
    <w:rsid w:val="00B30277"/>
    <w:rsid w:val="00B31CC0"/>
    <w:rsid w:val="00B33F71"/>
    <w:rsid w:val="00B46A5F"/>
    <w:rsid w:val="00B81750"/>
    <w:rsid w:val="00B8201F"/>
    <w:rsid w:val="00B85B1A"/>
    <w:rsid w:val="00BC2E10"/>
    <w:rsid w:val="00BC558B"/>
    <w:rsid w:val="00BC7FB0"/>
    <w:rsid w:val="00BE5D11"/>
    <w:rsid w:val="00BF6C80"/>
    <w:rsid w:val="00C066EB"/>
    <w:rsid w:val="00C24314"/>
    <w:rsid w:val="00C24DF4"/>
    <w:rsid w:val="00C31E08"/>
    <w:rsid w:val="00C360A2"/>
    <w:rsid w:val="00C63069"/>
    <w:rsid w:val="00CE135D"/>
    <w:rsid w:val="00D012CD"/>
    <w:rsid w:val="00D11ACE"/>
    <w:rsid w:val="00D14DB6"/>
    <w:rsid w:val="00D171A5"/>
    <w:rsid w:val="00D21E55"/>
    <w:rsid w:val="00D245B9"/>
    <w:rsid w:val="00D37F24"/>
    <w:rsid w:val="00D4091D"/>
    <w:rsid w:val="00D47B86"/>
    <w:rsid w:val="00D6249E"/>
    <w:rsid w:val="00D71263"/>
    <w:rsid w:val="00D748A6"/>
    <w:rsid w:val="00D749AC"/>
    <w:rsid w:val="00D8661E"/>
    <w:rsid w:val="00D91E77"/>
    <w:rsid w:val="00D95786"/>
    <w:rsid w:val="00DA3F04"/>
    <w:rsid w:val="00DA6E57"/>
    <w:rsid w:val="00DB75BF"/>
    <w:rsid w:val="00DD20C9"/>
    <w:rsid w:val="00DF42DD"/>
    <w:rsid w:val="00DF6DB1"/>
    <w:rsid w:val="00E13A61"/>
    <w:rsid w:val="00E27500"/>
    <w:rsid w:val="00E30169"/>
    <w:rsid w:val="00E37FAA"/>
    <w:rsid w:val="00E453CA"/>
    <w:rsid w:val="00E53A0E"/>
    <w:rsid w:val="00E705FD"/>
    <w:rsid w:val="00E73014"/>
    <w:rsid w:val="00EE29D6"/>
    <w:rsid w:val="00EE5A7F"/>
    <w:rsid w:val="00F057DA"/>
    <w:rsid w:val="00F2698A"/>
    <w:rsid w:val="00F362A2"/>
    <w:rsid w:val="00F362A5"/>
    <w:rsid w:val="00F3729F"/>
    <w:rsid w:val="00F441E4"/>
    <w:rsid w:val="00F5437B"/>
    <w:rsid w:val="00F60E4D"/>
    <w:rsid w:val="00F64D95"/>
    <w:rsid w:val="00F650B1"/>
    <w:rsid w:val="00F705AC"/>
    <w:rsid w:val="00F777F0"/>
    <w:rsid w:val="00F8254C"/>
    <w:rsid w:val="00F92F3F"/>
    <w:rsid w:val="00F95161"/>
    <w:rsid w:val="00F969BB"/>
    <w:rsid w:val="00F975B2"/>
    <w:rsid w:val="00FB1076"/>
    <w:rsid w:val="00FD704B"/>
    <w:rsid w:val="00FF162B"/>
    <w:rsid w:val="00FF56C2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undOvr"/>
    <m:naryLim m:val="subSup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6" style="mso-height-percent:900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37774D56"/>
  <w15:docId w15:val="{B53281AA-8B6B-4010-B8DF-E30388058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3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9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1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89F"/>
    <w:pPr>
      <w:spacing w:after="0"/>
      <w:contextualSpacing/>
    </w:pPr>
    <w:rPr>
      <w:rFonts w:eastAsiaTheme="minorEastAsia" w:cstheme="minorBidi"/>
      <w:color w:val="575F6D" w:themeColor="text2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62689F"/>
    <w:pPr>
      <w:spacing w:before="360" w:after="40"/>
      <w:contextualSpacing w:val="0"/>
      <w:outlineLvl w:val="0"/>
    </w:pPr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62689F"/>
    <w:pPr>
      <w:contextualSpacing w:val="0"/>
      <w:outlineLvl w:val="1"/>
    </w:pPr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62689F"/>
    <w:pPr>
      <w:contextualSpacing w:val="0"/>
      <w:outlineLvl w:val="2"/>
    </w:pPr>
    <w:rPr>
      <w:rFonts w:asciiTheme="majorHAnsi" w:eastAsiaTheme="majorEastAsia" w:hAnsiTheme="majorHAnsi" w:cstheme="majorBidi"/>
      <w:color w:val="414751" w:themeColor="text2" w:themeShade="BF"/>
      <w:spacing w:val="5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62689F"/>
    <w:pPr>
      <w:contextualSpacing w:val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62689F"/>
    <w:pPr>
      <w:contextualSpacing w:val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62689F"/>
    <w:pPr>
      <w:contextualSpacing w:val="0"/>
      <w:outlineLvl w:val="5"/>
    </w:pPr>
    <w:rPr>
      <w:b/>
      <w:bCs/>
      <w:color w:val="E65B01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62689F"/>
    <w:pPr>
      <w:contextualSpacing w:val="0"/>
      <w:outlineLvl w:val="6"/>
    </w:pPr>
    <w:rPr>
      <w:b/>
      <w:bCs/>
      <w:i/>
      <w:iCs/>
      <w:color w:val="E65B01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rsid w:val="0062689F"/>
    <w:pPr>
      <w:contextualSpacing w:val="0"/>
      <w:outlineLvl w:val="7"/>
    </w:pPr>
    <w:rPr>
      <w:b/>
      <w:bCs/>
      <w:color w:val="3667C3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62689F"/>
    <w:pPr>
      <w:contextualSpacing w:val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2689F"/>
    <w:pPr>
      <w:spacing w:after="0" w:line="240" w:lineRule="auto"/>
    </w:pPr>
    <w:rPr>
      <w:rFonts w:eastAsiaTheme="minorEastAsia" w:cstheme="minorBidi"/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granormal">
    <w:name w:val="Normal Indent"/>
    <w:basedOn w:val="Normal"/>
    <w:uiPriority w:val="99"/>
    <w:unhideWhenUsed/>
    <w:rsid w:val="0062689F"/>
    <w:pPr>
      <w:ind w:left="720"/>
    </w:pPr>
  </w:style>
  <w:style w:type="paragraph" w:customStyle="1" w:styleId="Seccin">
    <w:name w:val="Sección"/>
    <w:basedOn w:val="Normal"/>
    <w:uiPriority w:val="2"/>
    <w:qFormat/>
    <w:rsid w:val="0062689F"/>
    <w:pPr>
      <w:spacing w:before="200" w:line="240" w:lineRule="auto"/>
    </w:pPr>
    <w:rPr>
      <w:rFonts w:asciiTheme="majorHAnsi" w:eastAsiaTheme="majorEastAsia" w:hAnsiTheme="majorHAnsi" w:cstheme="majorBidi"/>
      <w:caps/>
      <w:noProof/>
      <w:spacing w:val="10"/>
    </w:rPr>
  </w:style>
  <w:style w:type="paragraph" w:customStyle="1" w:styleId="Subseccin">
    <w:name w:val="Subsección"/>
    <w:basedOn w:val="Normal"/>
    <w:uiPriority w:val="2"/>
    <w:qFormat/>
    <w:rsid w:val="0062689F"/>
    <w:pPr>
      <w:spacing w:before="60"/>
    </w:pPr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689F"/>
    <w:rPr>
      <w:color w:val="575F6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2689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89F"/>
    <w:rPr>
      <w:color w:val="575F6D" w:themeColor="text2"/>
      <w:sz w:val="20"/>
    </w:rPr>
  </w:style>
  <w:style w:type="character" w:styleId="Textoennegrita">
    <w:name w:val="Strong"/>
    <w:basedOn w:val="Fuentedeprrafopredeter"/>
    <w:uiPriority w:val="22"/>
    <w:qFormat/>
    <w:rsid w:val="0062689F"/>
    <w:rPr>
      <w:b/>
      <w:bCs/>
    </w:rPr>
  </w:style>
  <w:style w:type="character" w:styleId="Ttulodellibro">
    <w:name w:val="Book Title"/>
    <w:basedOn w:val="Fuentedeprrafopredeter"/>
    <w:uiPriority w:val="13"/>
    <w:qFormat/>
    <w:rsid w:val="0062689F"/>
    <w:rPr>
      <w:rFonts w:eastAsiaTheme="minorEastAsia" w:cstheme="minorBidi"/>
      <w:bCs w:val="0"/>
      <w:iCs w:val="0"/>
      <w:smallCaps/>
      <w:color w:val="000000"/>
      <w:spacing w:val="10"/>
      <w:szCs w:val="20"/>
      <w:lang w:val="es-ES"/>
    </w:rPr>
  </w:style>
  <w:style w:type="character" w:styleId="nfasis">
    <w:name w:val="Emphasis"/>
    <w:uiPriority w:val="20"/>
    <w:qFormat/>
    <w:rsid w:val="0062689F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62689F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689F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689F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689F"/>
    <w:rPr>
      <w:i/>
      <w:iCs/>
      <w:color w:val="E65B0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689F"/>
    <w:rPr>
      <w:b/>
      <w:bCs/>
      <w:color w:val="E65B01" w:themeColor="accent1" w:themeShade="B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689F"/>
    <w:rPr>
      <w:b/>
      <w:bCs/>
      <w:i/>
      <w:iCs/>
      <w:color w:val="E65B01" w:themeColor="accent1" w:themeShade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689F"/>
    <w:rPr>
      <w:b/>
      <w:bCs/>
      <w:color w:val="3667C3" w:themeColor="accent2" w:themeShade="BF"/>
      <w:sz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689F"/>
    <w:rPr>
      <w:b/>
      <w:bCs/>
      <w:i/>
      <w:iCs/>
      <w:color w:val="3667C3" w:themeColor="accent2" w:themeShade="BF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62689F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Citadestacada">
    <w:name w:val="Intense Quote"/>
    <w:basedOn w:val="Cita"/>
    <w:link w:val="CitadestacadaCar"/>
    <w:uiPriority w:val="30"/>
    <w:qFormat/>
    <w:rsid w:val="0062689F"/>
    <w:pPr>
      <w:pBdr>
        <w:bottom w:val="double" w:sz="4" w:space="4" w:color="FF7D26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689F"/>
    <w:rPr>
      <w:color w:val="E65B01" w:themeColor="accent1" w:themeShade="BF"/>
      <w:sz w:val="20"/>
    </w:rPr>
  </w:style>
  <w:style w:type="paragraph" w:styleId="Cita">
    <w:name w:val="Quote"/>
    <w:basedOn w:val="Normal"/>
    <w:link w:val="CitaCar"/>
    <w:uiPriority w:val="29"/>
    <w:qFormat/>
    <w:rsid w:val="0062689F"/>
    <w:pPr>
      <w:spacing w:after="200"/>
      <w:contextualSpacing w:val="0"/>
    </w:pPr>
    <w:rPr>
      <w:i/>
      <w:iCs/>
      <w:color w:val="414751" w:themeColor="text2" w:themeShade="BF"/>
    </w:rPr>
  </w:style>
  <w:style w:type="character" w:customStyle="1" w:styleId="CitaCar">
    <w:name w:val="Cita Car"/>
    <w:basedOn w:val="Fuentedeprrafopredeter"/>
    <w:link w:val="Cita"/>
    <w:uiPriority w:val="29"/>
    <w:rsid w:val="0062689F"/>
    <w:rPr>
      <w:i/>
      <w:iCs/>
      <w:color w:val="414751" w:themeColor="text2" w:themeShade="BF"/>
      <w:sz w:val="20"/>
    </w:rPr>
  </w:style>
  <w:style w:type="character" w:styleId="Referenciaintensa">
    <w:name w:val="Intense Reference"/>
    <w:basedOn w:val="Fuentedeprrafopredeter"/>
    <w:uiPriority w:val="32"/>
    <w:qFormat/>
    <w:rsid w:val="0062689F"/>
    <w:rPr>
      <w:b/>
      <w:bCs/>
      <w:caps/>
      <w:color w:val="3667C3" w:themeColor="accent2" w:themeShade="BF"/>
      <w:spacing w:val="5"/>
      <w:sz w:val="18"/>
      <w:szCs w:val="18"/>
    </w:rPr>
  </w:style>
  <w:style w:type="paragraph" w:styleId="Subttulo">
    <w:name w:val="Subtitle"/>
    <w:basedOn w:val="Normal"/>
    <w:link w:val="SubttuloCar"/>
    <w:uiPriority w:val="11"/>
    <w:rsid w:val="0062689F"/>
    <w:pPr>
      <w:spacing w:after="200"/>
      <w:contextualSpacing w:val="0"/>
    </w:pPr>
    <w:rPr>
      <w:i/>
      <w:iCs/>
      <w:spacing w:val="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62689F"/>
    <w:rPr>
      <w:i/>
      <w:iCs/>
      <w:color w:val="575F6D" w:themeColor="text2"/>
      <w:spacing w:val="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62689F"/>
    <w:rPr>
      <w:i/>
      <w:iCs/>
      <w:color w:val="E65B01" w:themeColor="accent1" w:themeShade="BF"/>
    </w:rPr>
  </w:style>
  <w:style w:type="character" w:styleId="Referenciasutil">
    <w:name w:val="Subtle Reference"/>
    <w:basedOn w:val="Fuentedeprrafopredeter"/>
    <w:uiPriority w:val="31"/>
    <w:qFormat/>
    <w:rsid w:val="0062689F"/>
    <w:rPr>
      <w:b/>
      <w:bCs/>
      <w:i/>
      <w:iCs/>
      <w:color w:val="3667C3" w:themeColor="accent2" w:themeShade="BF"/>
    </w:rPr>
  </w:style>
  <w:style w:type="paragraph" w:styleId="Ttulo">
    <w:name w:val="Title"/>
    <w:basedOn w:val="Normal"/>
    <w:link w:val="TtuloCar"/>
    <w:uiPriority w:val="10"/>
    <w:rsid w:val="0062689F"/>
    <w:pPr>
      <w:spacing w:after="200"/>
      <w:contextualSpacing w:val="0"/>
    </w:pPr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62689F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numbering" w:customStyle="1" w:styleId="Listanumerada">
    <w:name w:val="Lista numerada"/>
    <w:uiPriority w:val="99"/>
    <w:rsid w:val="0062689F"/>
    <w:pPr>
      <w:numPr>
        <w:numId w:val="9"/>
      </w:numPr>
    </w:pPr>
  </w:style>
  <w:style w:type="numbering" w:customStyle="1" w:styleId="Listaconvietas1">
    <w:name w:val="Lista con viñetas1"/>
    <w:uiPriority w:val="99"/>
    <w:rsid w:val="0062689F"/>
    <w:pPr>
      <w:numPr>
        <w:numId w:val="10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2689F"/>
    <w:pPr>
      <w:spacing w:line="240" w:lineRule="auto"/>
    </w:pPr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689F"/>
    <w:rPr>
      <w:rFonts w:eastAsiaTheme="minorEastAsia" w:hAnsi="Tahoma" w:cstheme="minorBidi"/>
      <w:color w:val="575F6D" w:themeColor="text2"/>
      <w:sz w:val="16"/>
      <w:szCs w:val="16"/>
      <w:lang w:val="es-ES"/>
    </w:rPr>
  </w:style>
  <w:style w:type="paragraph" w:styleId="Listaconvietas">
    <w:name w:val="List Bullet"/>
    <w:basedOn w:val="Sangranormal"/>
    <w:uiPriority w:val="99"/>
    <w:unhideWhenUsed/>
    <w:rsid w:val="0062689F"/>
    <w:pPr>
      <w:numPr>
        <w:numId w:val="23"/>
      </w:numPr>
    </w:pPr>
  </w:style>
  <w:style w:type="paragraph" w:customStyle="1" w:styleId="Nombre">
    <w:name w:val="Nombre"/>
    <w:basedOn w:val="Normal"/>
    <w:uiPriority w:val="2"/>
    <w:qFormat/>
    <w:rsid w:val="0062689F"/>
    <w:rPr>
      <w:caps/>
      <w:color w:val="FFFFFF" w:themeColor="background1"/>
      <w:sz w:val="44"/>
      <w:szCs w:val="44"/>
    </w:rPr>
  </w:style>
  <w:style w:type="paragraph" w:customStyle="1" w:styleId="Direccindelremitente">
    <w:name w:val="Dirección del remitente"/>
    <w:basedOn w:val="Normal"/>
    <w:uiPriority w:val="3"/>
    <w:semiHidden/>
    <w:unhideWhenUsed/>
    <w:qFormat/>
    <w:rsid w:val="0062689F"/>
    <w:pPr>
      <w:spacing w:line="240" w:lineRule="auto"/>
    </w:pPr>
    <w:rPr>
      <w:color w:val="FFFFFF" w:themeColor="background1"/>
      <w:sz w:val="22"/>
      <w:szCs w:val="22"/>
    </w:rPr>
  </w:style>
  <w:style w:type="paragraph" w:styleId="Sinespaciado">
    <w:name w:val="No Spacing"/>
    <w:link w:val="SinespaciadoCar"/>
    <w:uiPriority w:val="1"/>
    <w:unhideWhenUsed/>
    <w:qFormat/>
    <w:rsid w:val="0062689F"/>
    <w:pPr>
      <w:spacing w:after="0" w:line="240" w:lineRule="auto"/>
    </w:pPr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Saludo">
    <w:name w:val="Salutation"/>
    <w:basedOn w:val="Sangranormal"/>
    <w:next w:val="Normal"/>
    <w:link w:val="SaludoCar"/>
    <w:uiPriority w:val="4"/>
    <w:unhideWhenUsed/>
    <w:qFormat/>
    <w:rsid w:val="0062689F"/>
    <w:pPr>
      <w:spacing w:after="200"/>
      <w:ind w:left="0"/>
      <w:contextualSpacing w:val="0"/>
    </w:pPr>
    <w:rPr>
      <w:b/>
      <w:bCs/>
      <w:color w:val="414751" w:themeColor="text2" w:themeShade="BF"/>
    </w:rPr>
  </w:style>
  <w:style w:type="character" w:customStyle="1" w:styleId="SaludoCar">
    <w:name w:val="Saludo Car"/>
    <w:basedOn w:val="Fuentedeprrafopredeter"/>
    <w:link w:val="Saludo"/>
    <w:uiPriority w:val="4"/>
    <w:rsid w:val="0062689F"/>
    <w:rPr>
      <w:b/>
      <w:bCs/>
      <w:color w:val="414751" w:themeColor="text2" w:themeShade="BF"/>
      <w:sz w:val="20"/>
    </w:rPr>
  </w:style>
  <w:style w:type="paragraph" w:customStyle="1" w:styleId="Direccindeldestinatario">
    <w:name w:val="Dirección del destinatario"/>
    <w:basedOn w:val="Sinespaciado"/>
    <w:uiPriority w:val="3"/>
    <w:semiHidden/>
    <w:unhideWhenUsed/>
    <w:qFormat/>
    <w:rsid w:val="0062689F"/>
    <w:pPr>
      <w:spacing w:after="480"/>
      <w:contextualSpacing/>
    </w:pPr>
    <w:rPr>
      <w:rFonts w:asciiTheme="majorHAnsi" w:eastAsiaTheme="majorEastAsia" w:hAnsiTheme="majorHAnsi" w:cstheme="majorBidi"/>
    </w:rPr>
  </w:style>
  <w:style w:type="paragraph" w:styleId="Cierre">
    <w:name w:val="Closing"/>
    <w:basedOn w:val="Sinespaciado"/>
    <w:link w:val="CierreCar"/>
    <w:uiPriority w:val="4"/>
    <w:semiHidden/>
    <w:unhideWhenUsed/>
    <w:qFormat/>
    <w:rsid w:val="0062689F"/>
    <w:pPr>
      <w:spacing w:before="960" w:after="960"/>
      <w:ind w:right="2520"/>
    </w:pPr>
  </w:style>
  <w:style w:type="character" w:customStyle="1" w:styleId="CierreCar">
    <w:name w:val="Cierre Car"/>
    <w:basedOn w:val="Fuentedeprrafopredeter"/>
    <w:link w:val="Cierre"/>
    <w:uiPriority w:val="4"/>
    <w:semiHidden/>
    <w:rsid w:val="0062689F"/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62689F"/>
    <w:pPr>
      <w:spacing w:after="200"/>
      <w:contextualSpacing w:val="0"/>
    </w:pPr>
    <w:rPr>
      <w:b/>
      <w:bCs/>
      <w:color w:val="FE8637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62689F"/>
    <w:rPr>
      <w:rFonts w:eastAsiaTheme="minorEastAsia" w:cstheme="minorBidi"/>
      <w:b/>
      <w:bCs/>
      <w:color w:val="FE8637" w:themeColor="accent1"/>
      <w:sz w:val="20"/>
      <w:szCs w:val="20"/>
      <w:lang w:val="es-ES"/>
    </w:rPr>
  </w:style>
  <w:style w:type="paragraph" w:customStyle="1" w:styleId="Nombredeldestinatario">
    <w:name w:val="Nombre del destinatario"/>
    <w:basedOn w:val="Normal"/>
    <w:uiPriority w:val="3"/>
    <w:semiHidden/>
    <w:unhideWhenUsed/>
    <w:qFormat/>
    <w:rsid w:val="0062689F"/>
    <w:pPr>
      <w:spacing w:before="480" w:line="240" w:lineRule="auto"/>
    </w:pPr>
    <w:rPr>
      <w:b/>
      <w:bCs/>
      <w:color w:val="414751" w:themeColor="text2" w:themeShade="BF"/>
    </w:rPr>
  </w:style>
  <w:style w:type="character" w:styleId="Textodelmarcadordeposicin">
    <w:name w:val="Placeholder Text"/>
    <w:basedOn w:val="Fuentedeprrafopredeter"/>
    <w:uiPriority w:val="99"/>
    <w:unhideWhenUsed/>
    <w:rsid w:val="0062689F"/>
    <w:rPr>
      <w:color w:val="808080"/>
    </w:rPr>
  </w:style>
  <w:style w:type="paragraph" w:styleId="NormalWeb">
    <w:name w:val="Normal (Web)"/>
    <w:basedOn w:val="Normal"/>
    <w:uiPriority w:val="99"/>
    <w:unhideWhenUsed/>
    <w:rsid w:val="00A26A56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Hipervnculo">
    <w:name w:val="Hyperlink"/>
    <w:basedOn w:val="Fuentedeprrafopredeter"/>
    <w:uiPriority w:val="99"/>
    <w:unhideWhenUsed/>
    <w:rsid w:val="001310A5"/>
    <w:rPr>
      <w:color w:val="D2611C" w:themeColor="hyperlink"/>
      <w:u w:val="single"/>
    </w:rPr>
  </w:style>
  <w:style w:type="paragraph" w:styleId="Prrafodelista">
    <w:name w:val="List Paragraph"/>
    <w:basedOn w:val="Normal"/>
    <w:uiPriority w:val="34"/>
    <w:unhideWhenUsed/>
    <w:qFormat/>
    <w:rsid w:val="009D38D8"/>
    <w:pPr>
      <w:ind w:left="720"/>
    </w:pPr>
  </w:style>
  <w:style w:type="paragraph" w:customStyle="1" w:styleId="ecxmsonormal">
    <w:name w:val="ecxmsonormal"/>
    <w:basedOn w:val="Normal"/>
    <w:rsid w:val="007D377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styleId="Mencionar">
    <w:name w:val="Mention"/>
    <w:basedOn w:val="Fuentedeprrafopredeter"/>
    <w:uiPriority w:val="99"/>
    <w:semiHidden/>
    <w:unhideWhenUsed/>
    <w:rsid w:val="0066437F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612AA3"/>
    <w:rPr>
      <w:color w:val="605E5C"/>
      <w:shd w:val="clear" w:color="auto" w:fill="E1DFDD"/>
    </w:rPr>
  </w:style>
  <w:style w:type="paragraph" w:customStyle="1" w:styleId="m3766010593543368584msolistparagraph">
    <w:name w:val="m_3766010593543368584msolistparagraph"/>
    <w:basedOn w:val="Normal"/>
    <w:rsid w:val="00B85B1A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val="es-CO" w:eastAsia="es-CO"/>
    </w:rPr>
  </w:style>
  <w:style w:type="character" w:customStyle="1" w:styleId="SinespaciadoCar">
    <w:name w:val="Sin espaciado Car"/>
    <w:link w:val="Sinespaciado"/>
    <w:uiPriority w:val="1"/>
    <w:locked/>
    <w:rsid w:val="00F441E4"/>
    <w:rPr>
      <w:rFonts w:eastAsiaTheme="minorEastAsia" w:cstheme="minorBidi"/>
      <w:color w:val="414751" w:themeColor="text2" w:themeShade="BF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3082\OrielResum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C42F47-6A08-9E4B-9D62-A74BA197A8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3AE7FB-248E-4275-8DBE-A653F53FB4D2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OrielResume</Template>
  <TotalTime>8</TotalTime>
  <Pages>2</Pages>
  <Words>432</Words>
  <Characters>2379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2005</vt:lpstr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DIVERXA.SAS</dc:creator>
  <cp:lastModifiedBy>elias veloza</cp:lastModifiedBy>
  <cp:revision>3</cp:revision>
  <cp:lastPrinted>2021-10-16T14:11:00Z</cp:lastPrinted>
  <dcterms:created xsi:type="dcterms:W3CDTF">2022-01-05T16:58:00Z</dcterms:created>
  <dcterms:modified xsi:type="dcterms:W3CDTF">2022-01-05T17:08:00Z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3082</vt:i4>
  </property>
  <property fmtid="{D5CDD505-2E9C-101B-9397-08002B2CF9AE}" pid="3" name="_Version">
    <vt:lpwstr>0809</vt:lpwstr>
  </property>
</Properties>
</file>